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L-180-2026-CW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Bewachung der Gemeinschaftsunterkunft Selmsdorf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Bewachung und Sicherung einer Gemeinschaftsunterkunft von Asylbewerbern sowie geduldeten Personen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